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43542B" w14:textId="6A0CAAD1" w:rsidR="00F9517F" w:rsidRPr="005D1074" w:rsidRDefault="00BB40C6" w:rsidP="004A7D58">
      <w:pPr>
        <w:ind w:left="-720" w:right="-720"/>
        <w:jc w:val="right"/>
        <w:rPr>
          <w:vertAlign w:val="sub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02012D" wp14:editId="333452B4">
                <wp:simplePos x="0" y="0"/>
                <wp:positionH relativeFrom="column">
                  <wp:posOffset>-988621</wp:posOffset>
                </wp:positionH>
                <wp:positionV relativeFrom="paragraph">
                  <wp:posOffset>2137558</wp:posOffset>
                </wp:positionV>
                <wp:extent cx="7422012" cy="6353299"/>
                <wp:effectExtent l="0" t="0" r="0" b="952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422012" cy="6353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79B045" w14:textId="6DDC63B1" w:rsidR="00423DBB" w:rsidRPr="00BD44A4" w:rsidRDefault="00423DBB" w:rsidP="00BD44A4">
                            <w:pPr>
                              <w:jc w:val="center"/>
                              <w:rPr>
                                <w:rFonts w:ascii="Aptos" w:hAnsi="Aptos" w:cs="Arial"/>
                                <w:b/>
                                <w:color w:val="FF0000"/>
                                <w:sz w:val="144"/>
                                <w:szCs w:val="144"/>
                              </w:rPr>
                            </w:pPr>
                            <w:bookmarkStart w:id="0" w:name="_Hlk205800787"/>
                            <w:r w:rsidRPr="00BD44A4">
                              <w:rPr>
                                <w:rFonts w:ascii="Aptos" w:hAnsi="Aptos" w:cs="Arial"/>
                                <w:b/>
                                <w:color w:val="FF0000"/>
                                <w:sz w:val="144"/>
                                <w:szCs w:val="144"/>
                              </w:rPr>
                              <w:t>BLOOD DRIV</w:t>
                            </w:r>
                            <w:r w:rsidR="00F37730" w:rsidRPr="00BD44A4">
                              <w:rPr>
                                <w:rFonts w:ascii="Aptos" w:hAnsi="Aptos" w:cs="Arial"/>
                                <w:b/>
                                <w:color w:val="FF0000"/>
                                <w:sz w:val="144"/>
                                <w:szCs w:val="144"/>
                              </w:rPr>
                              <w:t>E</w:t>
                            </w:r>
                          </w:p>
                          <w:p w14:paraId="055802B3" w14:textId="4677BDDB" w:rsidR="00423DBB" w:rsidRPr="00BD44A4" w:rsidRDefault="00F37730" w:rsidP="00BD44A4">
                            <w:pPr>
                              <w:jc w:val="center"/>
                              <w:rPr>
                                <w:rFonts w:ascii="Aptos" w:hAnsi="Aptos" w:cs="Arial"/>
                                <w:b/>
                                <w:color w:val="262626"/>
                                <w:sz w:val="52"/>
                                <w:szCs w:val="52"/>
                              </w:rPr>
                            </w:pPr>
                            <w:r w:rsidRPr="00BD44A4">
                              <w:rPr>
                                <w:rFonts w:ascii="Aptos" w:hAnsi="Aptos" w:cs="Arial"/>
                                <w:b/>
                                <w:color w:val="262626"/>
                                <w:sz w:val="52"/>
                                <w:szCs w:val="52"/>
                              </w:rPr>
                              <w:t>Wednesday Sept. 3</w:t>
                            </w:r>
                            <w:r w:rsidRPr="00BD44A4">
                              <w:rPr>
                                <w:rFonts w:ascii="Aptos" w:hAnsi="Aptos" w:cs="Arial"/>
                                <w:b/>
                                <w:color w:val="262626"/>
                                <w:sz w:val="52"/>
                                <w:szCs w:val="52"/>
                                <w:vertAlign w:val="superscript"/>
                              </w:rPr>
                              <w:t>rd</w:t>
                            </w:r>
                          </w:p>
                          <w:p w14:paraId="1C6C4573" w14:textId="7ABB4329" w:rsidR="00423DBB" w:rsidRPr="00BD44A4" w:rsidRDefault="00E81CB3" w:rsidP="00BD44A4">
                            <w:pPr>
                              <w:jc w:val="center"/>
                              <w:rPr>
                                <w:rFonts w:ascii="Aptos" w:hAnsi="Aptos" w:cs="Arial"/>
                                <w:b/>
                                <w:color w:val="262626"/>
                                <w:sz w:val="52"/>
                                <w:szCs w:val="52"/>
                              </w:rPr>
                            </w:pPr>
                            <w:r w:rsidRPr="00BD44A4">
                              <w:rPr>
                                <w:rFonts w:ascii="Aptos" w:hAnsi="Aptos" w:cs="Arial"/>
                                <w:b/>
                                <w:color w:val="262626"/>
                                <w:sz w:val="52"/>
                                <w:szCs w:val="52"/>
                              </w:rPr>
                              <w:t>11</w:t>
                            </w:r>
                            <w:r w:rsidR="00423DBB" w:rsidRPr="00BD44A4">
                              <w:rPr>
                                <w:rFonts w:ascii="Aptos" w:hAnsi="Aptos" w:cs="Arial"/>
                                <w:b/>
                                <w:color w:val="262626"/>
                                <w:sz w:val="52"/>
                                <w:szCs w:val="52"/>
                              </w:rPr>
                              <w:t>:</w:t>
                            </w:r>
                            <w:r w:rsidR="00F37730" w:rsidRPr="00BD44A4">
                              <w:rPr>
                                <w:rFonts w:ascii="Aptos" w:hAnsi="Aptos" w:cs="Arial"/>
                                <w:b/>
                                <w:color w:val="262626"/>
                                <w:sz w:val="52"/>
                                <w:szCs w:val="52"/>
                              </w:rPr>
                              <w:t>0</w:t>
                            </w:r>
                            <w:r w:rsidR="00423DBB" w:rsidRPr="00BD44A4">
                              <w:rPr>
                                <w:rFonts w:ascii="Aptos" w:hAnsi="Aptos" w:cs="Arial"/>
                                <w:b/>
                                <w:color w:val="262626"/>
                                <w:sz w:val="52"/>
                                <w:szCs w:val="52"/>
                              </w:rPr>
                              <w:t xml:space="preserve">0am – </w:t>
                            </w:r>
                            <w:r w:rsidR="0076686C" w:rsidRPr="00BD44A4">
                              <w:rPr>
                                <w:rFonts w:ascii="Aptos" w:hAnsi="Aptos" w:cs="Arial"/>
                                <w:b/>
                                <w:color w:val="262626"/>
                                <w:sz w:val="52"/>
                                <w:szCs w:val="52"/>
                              </w:rPr>
                              <w:t>3</w:t>
                            </w:r>
                            <w:r w:rsidR="00423DBB" w:rsidRPr="00BD44A4">
                              <w:rPr>
                                <w:rFonts w:ascii="Aptos" w:hAnsi="Aptos" w:cs="Arial"/>
                                <w:b/>
                                <w:color w:val="262626"/>
                                <w:sz w:val="52"/>
                                <w:szCs w:val="52"/>
                              </w:rPr>
                              <w:t>:</w:t>
                            </w:r>
                            <w:r w:rsidR="00F37730" w:rsidRPr="00BD44A4">
                              <w:rPr>
                                <w:rFonts w:ascii="Aptos" w:hAnsi="Aptos" w:cs="Arial"/>
                                <w:b/>
                                <w:color w:val="262626"/>
                                <w:sz w:val="52"/>
                                <w:szCs w:val="52"/>
                              </w:rPr>
                              <w:t>0</w:t>
                            </w:r>
                            <w:r w:rsidR="00423DBB" w:rsidRPr="00BD44A4">
                              <w:rPr>
                                <w:rFonts w:ascii="Aptos" w:hAnsi="Aptos" w:cs="Arial"/>
                                <w:b/>
                                <w:color w:val="262626"/>
                                <w:sz w:val="52"/>
                                <w:szCs w:val="52"/>
                              </w:rPr>
                              <w:t>0pm</w:t>
                            </w:r>
                          </w:p>
                          <w:p w14:paraId="00B11E01" w14:textId="7D0C7C78" w:rsidR="00423DBB" w:rsidRPr="00BD44A4" w:rsidRDefault="00E81CB3" w:rsidP="00BD44A4">
                            <w:pPr>
                              <w:jc w:val="center"/>
                              <w:rPr>
                                <w:rFonts w:ascii="Aptos" w:hAnsi="Aptos" w:cs="Arial"/>
                                <w:b/>
                                <w:color w:val="262626"/>
                                <w:sz w:val="52"/>
                                <w:szCs w:val="52"/>
                              </w:rPr>
                            </w:pPr>
                            <w:r w:rsidRPr="00BD44A4">
                              <w:rPr>
                                <w:rFonts w:ascii="Aptos" w:hAnsi="Aptos" w:cs="Arial"/>
                                <w:b/>
                                <w:color w:val="262626"/>
                                <w:sz w:val="52"/>
                                <w:szCs w:val="52"/>
                              </w:rPr>
                              <w:t>Francis Marion University</w:t>
                            </w:r>
                          </w:p>
                          <w:p w14:paraId="6E1E4039" w14:textId="7BD802D4" w:rsidR="00423DBB" w:rsidRPr="00BD44A4" w:rsidRDefault="00E81CB3" w:rsidP="00BD44A4">
                            <w:pPr>
                              <w:jc w:val="center"/>
                              <w:rPr>
                                <w:rFonts w:ascii="Aptos" w:hAnsi="Aptos" w:cs="Arial"/>
                                <w:b/>
                                <w:color w:val="262626"/>
                                <w:sz w:val="22"/>
                                <w:szCs w:val="22"/>
                              </w:rPr>
                            </w:pPr>
                            <w:r w:rsidRPr="00BD44A4">
                              <w:rPr>
                                <w:rFonts w:ascii="Aptos" w:hAnsi="Aptos" w:cs="Arial"/>
                                <w:b/>
                                <w:color w:val="262626"/>
                                <w:sz w:val="52"/>
                                <w:szCs w:val="52"/>
                              </w:rPr>
                              <w:t>On the Bloodmobile</w:t>
                            </w:r>
                          </w:p>
                          <w:p w14:paraId="49B41A92" w14:textId="77777777" w:rsidR="00F37730" w:rsidRPr="00F37730" w:rsidRDefault="00F37730" w:rsidP="00BD44A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262626"/>
                                <w:sz w:val="22"/>
                                <w:szCs w:val="22"/>
                              </w:rPr>
                            </w:pPr>
                          </w:p>
                          <w:p w14:paraId="22D9672E" w14:textId="1CB11E04" w:rsidR="00423DBB" w:rsidRDefault="0076686C" w:rsidP="00BD44A4">
                            <w:pPr>
                              <w:jc w:val="center"/>
                              <w:rPr>
                                <w:rFonts w:ascii="Arial" w:hAnsi="Arial" w:cs="Arial"/>
                                <w:color w:val="59595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95959"/>
                                <w:sz w:val="36"/>
                                <w:szCs w:val="36"/>
                              </w:rPr>
                              <w:t>Scan the QR Code to make an appointment.</w:t>
                            </w:r>
                          </w:p>
                          <w:p w14:paraId="10652D42" w14:textId="7ABA14F7" w:rsidR="00423DBB" w:rsidRPr="00423DBB" w:rsidRDefault="00E81CB3" w:rsidP="00BD44A4">
                            <w:pPr>
                              <w:jc w:val="center"/>
                              <w:rPr>
                                <w:rFonts w:ascii="Arial" w:hAnsi="Arial" w:cs="Arial"/>
                                <w:color w:val="595959"/>
                                <w:sz w:val="36"/>
                                <w:szCs w:val="36"/>
                              </w:rPr>
                            </w:pPr>
                            <w:r w:rsidRPr="00E81CB3">
                              <w:rPr>
                                <w:rFonts w:ascii="Arial" w:hAnsi="Arial" w:cs="Arial"/>
                                <w:noProof/>
                                <w:color w:val="595959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0CF195C2" wp14:editId="5B29E01E">
                                  <wp:extent cx="2632765" cy="1923720"/>
                                  <wp:effectExtent l="0" t="0" r="0" b="635"/>
                                  <wp:docPr id="1028436873" name="Picture 6" descr="A qr code with a dinosaur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8436873" name="Picture 6" descr="A qr code with a dinosaur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4921" cy="1925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485FE8B" w14:textId="6240193F" w:rsidR="00423DBB" w:rsidRPr="00180E63" w:rsidRDefault="00423DBB" w:rsidP="00BD44A4">
                            <w:pPr>
                              <w:jc w:val="center"/>
                              <w:rPr>
                                <w:rFonts w:ascii="Abadi" w:hAnsi="Abadi"/>
                                <w:bCs/>
                                <w:color w:val="262626"/>
                                <w:sz w:val="48"/>
                                <w:szCs w:val="48"/>
                              </w:rPr>
                            </w:pPr>
                            <w:r w:rsidRPr="00180E63">
                              <w:rPr>
                                <w:rFonts w:ascii="Abadi" w:hAnsi="Abadi"/>
                                <w:bCs/>
                                <w:color w:val="262626"/>
                                <w:sz w:val="48"/>
                                <w:szCs w:val="48"/>
                                <w:highlight w:val="yellow"/>
                              </w:rPr>
                              <w:t>ALL DONORS WILL RECEIVE A PEANUTS T-SHIRT</w:t>
                            </w:r>
                            <w:r w:rsidR="00BD44A4" w:rsidRPr="00180E63">
                              <w:rPr>
                                <w:rFonts w:ascii="Abadi" w:hAnsi="Abadi"/>
                                <w:bCs/>
                                <w:color w:val="262626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40E576B9" w14:textId="29EA9FB5" w:rsidR="00BD44A4" w:rsidRPr="00BD44A4" w:rsidRDefault="00BD44A4" w:rsidP="00BD44A4">
                            <w:pPr>
                              <w:jc w:val="center"/>
                              <w:rPr>
                                <w:rFonts w:ascii="Akzidenz-Grotesk Std Med" w:hAnsi="Akzidenz-Grotesk Std Med"/>
                                <w:b/>
                                <w:i/>
                                <w:iCs/>
                                <w:color w:val="262626"/>
                                <w:sz w:val="20"/>
                                <w:szCs w:val="20"/>
                              </w:rPr>
                            </w:pPr>
                          </w:p>
                          <w:p w14:paraId="43CC5B90" w14:textId="77777777" w:rsidR="00E81CB3" w:rsidRPr="00E81CB3" w:rsidRDefault="00E81CB3" w:rsidP="00BD44A4">
                            <w:pPr>
                              <w:jc w:val="center"/>
                              <w:rPr>
                                <w:rFonts w:ascii="Akzidenz-Grotesk Std Med" w:hAnsi="Akzidenz-Grotesk Std Med"/>
                                <w:b/>
                                <w:i/>
                                <w:iCs/>
                                <w:color w:val="262626"/>
                                <w:sz w:val="22"/>
                                <w:szCs w:val="22"/>
                              </w:rPr>
                            </w:pPr>
                          </w:p>
                          <w:p w14:paraId="50B65B07" w14:textId="3FDD3C19" w:rsidR="00E81CB3" w:rsidRPr="00E81CB3" w:rsidRDefault="00E81CB3" w:rsidP="00BD44A4">
                            <w:pPr>
                              <w:jc w:val="center"/>
                              <w:rPr>
                                <w:rFonts w:ascii="Akzidenz-Grotesk Std Med" w:hAnsi="Akzidenz-Grotesk Std Med"/>
                                <w:i/>
                                <w:iCs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E81CB3">
                              <w:rPr>
                                <w:rFonts w:ascii="Akzidenz-Grotesk Std Med" w:hAnsi="Akzidenz-Grotesk Std Med"/>
                                <w:b/>
                                <w:i/>
                                <w:iCs/>
                                <w:color w:val="0070C0"/>
                                <w:sz w:val="40"/>
                                <w:szCs w:val="40"/>
                              </w:rPr>
                              <w:t>Bring a photo ID, eat a good meal and drink plenty of water</w:t>
                            </w:r>
                          </w:p>
                          <w:bookmarkEnd w:id="0"/>
                          <w:p w14:paraId="1C99181F" w14:textId="692A1872" w:rsidR="00BB40C6" w:rsidRPr="00385A7D" w:rsidRDefault="00BB40C6" w:rsidP="00BD44A4">
                            <w:pPr>
                              <w:jc w:val="center"/>
                              <w:rPr>
                                <w:rFonts w:ascii="Akzidenz-Grotesk Std Med" w:hAnsi="Akzidenz-Grotesk Std Med"/>
                                <w:b/>
                                <w:color w:val="7F7F7F"/>
                                <w:sz w:val="36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02012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77.85pt;margin-top:168.3pt;width:584.4pt;height:50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" filled="f" stroked="f">
                <v:path arrowok="t"/>
                <v:textbox>
                  <w:txbxContent>
                    <w:p w14:paraId="6E79B045" w14:textId="6DDC63B1" w:rsidR="00423DBB" w:rsidRPr="00BD44A4" w:rsidRDefault="00423DBB" w:rsidP="00BD44A4">
                      <w:pPr>
                        <w:jc w:val="center"/>
                        <w:rPr>
                          <w:rFonts w:ascii="Aptos" w:hAnsi="Aptos" w:cs="Arial"/>
                          <w:b/>
                          <w:color w:val="FF0000"/>
                          <w:sz w:val="144"/>
                          <w:szCs w:val="144"/>
                        </w:rPr>
                      </w:pPr>
                      <w:bookmarkStart w:id="1" w:name="_Hlk205800787"/>
                      <w:r w:rsidRPr="00BD44A4">
                        <w:rPr>
                          <w:rFonts w:ascii="Aptos" w:hAnsi="Aptos" w:cs="Arial"/>
                          <w:b/>
                          <w:color w:val="FF0000"/>
                          <w:sz w:val="144"/>
                          <w:szCs w:val="144"/>
                        </w:rPr>
                        <w:t>BLOOD DRIV</w:t>
                      </w:r>
                      <w:r w:rsidR="00F37730" w:rsidRPr="00BD44A4">
                        <w:rPr>
                          <w:rFonts w:ascii="Aptos" w:hAnsi="Aptos" w:cs="Arial"/>
                          <w:b/>
                          <w:color w:val="FF0000"/>
                          <w:sz w:val="144"/>
                          <w:szCs w:val="144"/>
                        </w:rPr>
                        <w:t>E</w:t>
                      </w:r>
                    </w:p>
                    <w:p w14:paraId="055802B3" w14:textId="4677BDDB" w:rsidR="00423DBB" w:rsidRPr="00BD44A4" w:rsidRDefault="00F37730" w:rsidP="00BD44A4">
                      <w:pPr>
                        <w:jc w:val="center"/>
                        <w:rPr>
                          <w:rFonts w:ascii="Aptos" w:hAnsi="Aptos" w:cs="Arial"/>
                          <w:b/>
                          <w:color w:val="262626"/>
                          <w:sz w:val="52"/>
                          <w:szCs w:val="52"/>
                        </w:rPr>
                      </w:pPr>
                      <w:r w:rsidRPr="00BD44A4">
                        <w:rPr>
                          <w:rFonts w:ascii="Aptos" w:hAnsi="Aptos" w:cs="Arial"/>
                          <w:b/>
                          <w:color w:val="262626"/>
                          <w:sz w:val="52"/>
                          <w:szCs w:val="52"/>
                        </w:rPr>
                        <w:t>Wednesday Sept. 3</w:t>
                      </w:r>
                      <w:r w:rsidRPr="00BD44A4">
                        <w:rPr>
                          <w:rFonts w:ascii="Aptos" w:hAnsi="Aptos" w:cs="Arial"/>
                          <w:b/>
                          <w:color w:val="262626"/>
                          <w:sz w:val="52"/>
                          <w:szCs w:val="52"/>
                          <w:vertAlign w:val="superscript"/>
                        </w:rPr>
                        <w:t>rd</w:t>
                      </w:r>
                    </w:p>
                    <w:p w14:paraId="1C6C4573" w14:textId="7ABB4329" w:rsidR="00423DBB" w:rsidRPr="00BD44A4" w:rsidRDefault="00E81CB3" w:rsidP="00BD44A4">
                      <w:pPr>
                        <w:jc w:val="center"/>
                        <w:rPr>
                          <w:rFonts w:ascii="Aptos" w:hAnsi="Aptos" w:cs="Arial"/>
                          <w:b/>
                          <w:color w:val="262626"/>
                          <w:sz w:val="52"/>
                          <w:szCs w:val="52"/>
                        </w:rPr>
                      </w:pPr>
                      <w:r w:rsidRPr="00BD44A4">
                        <w:rPr>
                          <w:rFonts w:ascii="Aptos" w:hAnsi="Aptos" w:cs="Arial"/>
                          <w:b/>
                          <w:color w:val="262626"/>
                          <w:sz w:val="52"/>
                          <w:szCs w:val="52"/>
                        </w:rPr>
                        <w:t>11</w:t>
                      </w:r>
                      <w:r w:rsidR="00423DBB" w:rsidRPr="00BD44A4">
                        <w:rPr>
                          <w:rFonts w:ascii="Aptos" w:hAnsi="Aptos" w:cs="Arial"/>
                          <w:b/>
                          <w:color w:val="262626"/>
                          <w:sz w:val="52"/>
                          <w:szCs w:val="52"/>
                        </w:rPr>
                        <w:t>:</w:t>
                      </w:r>
                      <w:r w:rsidR="00F37730" w:rsidRPr="00BD44A4">
                        <w:rPr>
                          <w:rFonts w:ascii="Aptos" w:hAnsi="Aptos" w:cs="Arial"/>
                          <w:b/>
                          <w:color w:val="262626"/>
                          <w:sz w:val="52"/>
                          <w:szCs w:val="52"/>
                        </w:rPr>
                        <w:t>0</w:t>
                      </w:r>
                      <w:r w:rsidR="00423DBB" w:rsidRPr="00BD44A4">
                        <w:rPr>
                          <w:rFonts w:ascii="Aptos" w:hAnsi="Aptos" w:cs="Arial"/>
                          <w:b/>
                          <w:color w:val="262626"/>
                          <w:sz w:val="52"/>
                          <w:szCs w:val="52"/>
                        </w:rPr>
                        <w:t xml:space="preserve">0am – </w:t>
                      </w:r>
                      <w:r w:rsidR="0076686C" w:rsidRPr="00BD44A4">
                        <w:rPr>
                          <w:rFonts w:ascii="Aptos" w:hAnsi="Aptos" w:cs="Arial"/>
                          <w:b/>
                          <w:color w:val="262626"/>
                          <w:sz w:val="52"/>
                          <w:szCs w:val="52"/>
                        </w:rPr>
                        <w:t>3</w:t>
                      </w:r>
                      <w:r w:rsidR="00423DBB" w:rsidRPr="00BD44A4">
                        <w:rPr>
                          <w:rFonts w:ascii="Aptos" w:hAnsi="Aptos" w:cs="Arial"/>
                          <w:b/>
                          <w:color w:val="262626"/>
                          <w:sz w:val="52"/>
                          <w:szCs w:val="52"/>
                        </w:rPr>
                        <w:t>:</w:t>
                      </w:r>
                      <w:r w:rsidR="00F37730" w:rsidRPr="00BD44A4">
                        <w:rPr>
                          <w:rFonts w:ascii="Aptos" w:hAnsi="Aptos" w:cs="Arial"/>
                          <w:b/>
                          <w:color w:val="262626"/>
                          <w:sz w:val="52"/>
                          <w:szCs w:val="52"/>
                        </w:rPr>
                        <w:t>0</w:t>
                      </w:r>
                      <w:r w:rsidR="00423DBB" w:rsidRPr="00BD44A4">
                        <w:rPr>
                          <w:rFonts w:ascii="Aptos" w:hAnsi="Aptos" w:cs="Arial"/>
                          <w:b/>
                          <w:color w:val="262626"/>
                          <w:sz w:val="52"/>
                          <w:szCs w:val="52"/>
                        </w:rPr>
                        <w:t>0pm</w:t>
                      </w:r>
                    </w:p>
                    <w:p w14:paraId="00B11E01" w14:textId="7D0C7C78" w:rsidR="00423DBB" w:rsidRPr="00BD44A4" w:rsidRDefault="00E81CB3" w:rsidP="00BD44A4">
                      <w:pPr>
                        <w:jc w:val="center"/>
                        <w:rPr>
                          <w:rFonts w:ascii="Aptos" w:hAnsi="Aptos" w:cs="Arial"/>
                          <w:b/>
                          <w:color w:val="262626"/>
                          <w:sz w:val="52"/>
                          <w:szCs w:val="52"/>
                        </w:rPr>
                      </w:pPr>
                      <w:r w:rsidRPr="00BD44A4">
                        <w:rPr>
                          <w:rFonts w:ascii="Aptos" w:hAnsi="Aptos" w:cs="Arial"/>
                          <w:b/>
                          <w:color w:val="262626"/>
                          <w:sz w:val="52"/>
                          <w:szCs w:val="52"/>
                        </w:rPr>
                        <w:t>Francis Marion University</w:t>
                      </w:r>
                    </w:p>
                    <w:p w14:paraId="6E1E4039" w14:textId="7BD802D4" w:rsidR="00423DBB" w:rsidRPr="00BD44A4" w:rsidRDefault="00E81CB3" w:rsidP="00BD44A4">
                      <w:pPr>
                        <w:jc w:val="center"/>
                        <w:rPr>
                          <w:rFonts w:ascii="Aptos" w:hAnsi="Aptos" w:cs="Arial"/>
                          <w:b/>
                          <w:color w:val="262626"/>
                          <w:sz w:val="22"/>
                          <w:szCs w:val="22"/>
                        </w:rPr>
                      </w:pPr>
                      <w:r w:rsidRPr="00BD44A4">
                        <w:rPr>
                          <w:rFonts w:ascii="Aptos" w:hAnsi="Aptos" w:cs="Arial"/>
                          <w:b/>
                          <w:color w:val="262626"/>
                          <w:sz w:val="52"/>
                          <w:szCs w:val="52"/>
                        </w:rPr>
                        <w:t>On the Bloodmobile</w:t>
                      </w:r>
                    </w:p>
                    <w:p w14:paraId="49B41A92" w14:textId="77777777" w:rsidR="00F37730" w:rsidRPr="00F37730" w:rsidRDefault="00F37730" w:rsidP="00BD44A4">
                      <w:pPr>
                        <w:jc w:val="center"/>
                        <w:rPr>
                          <w:rFonts w:ascii="Arial" w:hAnsi="Arial" w:cs="Arial"/>
                          <w:b/>
                          <w:color w:val="262626"/>
                          <w:sz w:val="22"/>
                          <w:szCs w:val="22"/>
                        </w:rPr>
                      </w:pPr>
                    </w:p>
                    <w:p w14:paraId="22D9672E" w14:textId="1CB11E04" w:rsidR="00423DBB" w:rsidRDefault="0076686C" w:rsidP="00BD44A4">
                      <w:pPr>
                        <w:jc w:val="center"/>
                        <w:rPr>
                          <w:rFonts w:ascii="Arial" w:hAnsi="Arial" w:cs="Arial"/>
                          <w:color w:val="595959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595959"/>
                          <w:sz w:val="36"/>
                          <w:szCs w:val="36"/>
                        </w:rPr>
                        <w:t>Scan the QR Code to make an appointment.</w:t>
                      </w:r>
                    </w:p>
                    <w:p w14:paraId="10652D42" w14:textId="7ABA14F7" w:rsidR="00423DBB" w:rsidRPr="00423DBB" w:rsidRDefault="00E81CB3" w:rsidP="00BD44A4">
                      <w:pPr>
                        <w:jc w:val="center"/>
                        <w:rPr>
                          <w:rFonts w:ascii="Arial" w:hAnsi="Arial" w:cs="Arial"/>
                          <w:color w:val="595959"/>
                          <w:sz w:val="36"/>
                          <w:szCs w:val="36"/>
                        </w:rPr>
                      </w:pPr>
                      <w:r w:rsidRPr="00E81CB3">
                        <w:rPr>
                          <w:rFonts w:ascii="Arial" w:hAnsi="Arial" w:cs="Arial"/>
                          <w:noProof/>
                          <w:color w:val="595959"/>
                          <w:sz w:val="36"/>
                          <w:szCs w:val="36"/>
                        </w:rPr>
                        <w:drawing>
                          <wp:inline distT="0" distB="0" distL="0" distR="0" wp14:anchorId="0CF195C2" wp14:editId="5B29E01E">
                            <wp:extent cx="2632765" cy="1923720"/>
                            <wp:effectExtent l="0" t="0" r="0" b="635"/>
                            <wp:docPr id="1028436873" name="Picture 6" descr="A qr code with a dinosaur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8436873" name="Picture 6" descr="A qr code with a dinosaur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34921" cy="1925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485FE8B" w14:textId="6240193F" w:rsidR="00423DBB" w:rsidRPr="00180E63" w:rsidRDefault="00423DBB" w:rsidP="00BD44A4">
                      <w:pPr>
                        <w:jc w:val="center"/>
                        <w:rPr>
                          <w:rFonts w:ascii="Abadi" w:hAnsi="Abadi"/>
                          <w:bCs/>
                          <w:color w:val="262626"/>
                          <w:sz w:val="48"/>
                          <w:szCs w:val="48"/>
                        </w:rPr>
                      </w:pPr>
                      <w:r w:rsidRPr="00180E63">
                        <w:rPr>
                          <w:rFonts w:ascii="Abadi" w:hAnsi="Abadi"/>
                          <w:bCs/>
                          <w:color w:val="262626"/>
                          <w:sz w:val="48"/>
                          <w:szCs w:val="48"/>
                          <w:highlight w:val="yellow"/>
                        </w:rPr>
                        <w:t>ALL DONORS WILL RECEIVE A PEANUTS T-SHIRT</w:t>
                      </w:r>
                      <w:r w:rsidR="00BD44A4" w:rsidRPr="00180E63">
                        <w:rPr>
                          <w:rFonts w:ascii="Abadi" w:hAnsi="Abadi"/>
                          <w:bCs/>
                          <w:color w:val="262626"/>
                          <w:sz w:val="48"/>
                          <w:szCs w:val="48"/>
                        </w:rPr>
                        <w:t>.</w:t>
                      </w:r>
                    </w:p>
                    <w:p w14:paraId="40E576B9" w14:textId="29EA9FB5" w:rsidR="00BD44A4" w:rsidRPr="00BD44A4" w:rsidRDefault="00BD44A4" w:rsidP="00BD44A4">
                      <w:pPr>
                        <w:jc w:val="center"/>
                        <w:rPr>
                          <w:rFonts w:ascii="Akzidenz-Grotesk Std Med" w:hAnsi="Akzidenz-Grotesk Std Med"/>
                          <w:b/>
                          <w:i/>
                          <w:iCs/>
                          <w:color w:val="262626"/>
                          <w:sz w:val="20"/>
                          <w:szCs w:val="20"/>
                        </w:rPr>
                      </w:pPr>
                    </w:p>
                    <w:p w14:paraId="43CC5B90" w14:textId="77777777" w:rsidR="00E81CB3" w:rsidRPr="00E81CB3" w:rsidRDefault="00E81CB3" w:rsidP="00BD44A4">
                      <w:pPr>
                        <w:jc w:val="center"/>
                        <w:rPr>
                          <w:rFonts w:ascii="Akzidenz-Grotesk Std Med" w:hAnsi="Akzidenz-Grotesk Std Med"/>
                          <w:b/>
                          <w:i/>
                          <w:iCs/>
                          <w:color w:val="262626"/>
                          <w:sz w:val="22"/>
                          <w:szCs w:val="22"/>
                        </w:rPr>
                      </w:pPr>
                    </w:p>
                    <w:p w14:paraId="50B65B07" w14:textId="3FDD3C19" w:rsidR="00E81CB3" w:rsidRPr="00E81CB3" w:rsidRDefault="00E81CB3" w:rsidP="00BD44A4">
                      <w:pPr>
                        <w:jc w:val="center"/>
                        <w:rPr>
                          <w:rFonts w:ascii="Akzidenz-Grotesk Std Med" w:hAnsi="Akzidenz-Grotesk Std Med"/>
                          <w:i/>
                          <w:iCs/>
                          <w:color w:val="0070C0"/>
                          <w:sz w:val="40"/>
                          <w:szCs w:val="40"/>
                        </w:rPr>
                      </w:pPr>
                      <w:r w:rsidRPr="00E81CB3">
                        <w:rPr>
                          <w:rFonts w:ascii="Akzidenz-Grotesk Std Med" w:hAnsi="Akzidenz-Grotesk Std Med"/>
                          <w:b/>
                          <w:i/>
                          <w:iCs/>
                          <w:color w:val="0070C0"/>
                          <w:sz w:val="40"/>
                          <w:szCs w:val="40"/>
                        </w:rPr>
                        <w:t>Bring a photo ID, eat a good meal and drink plenty of water</w:t>
                      </w:r>
                    </w:p>
                    <w:bookmarkEnd w:id="1"/>
                    <w:p w14:paraId="1C99181F" w14:textId="692A1872" w:rsidR="00BB40C6" w:rsidRPr="00385A7D" w:rsidRDefault="00BB40C6" w:rsidP="00BD44A4">
                      <w:pPr>
                        <w:jc w:val="center"/>
                        <w:rPr>
                          <w:rFonts w:ascii="Akzidenz-Grotesk Std Med" w:hAnsi="Akzidenz-Grotesk Std Med"/>
                          <w:b/>
                          <w:color w:val="7F7F7F"/>
                          <w:sz w:val="36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F9517F" w:rsidRPr="005D1074" w:rsidSect="00F3661E">
      <w:headerReference w:type="default" r:id="rId10"/>
      <w:pgSz w:w="12240" w:h="15840"/>
      <w:pgMar w:top="1440" w:right="1800" w:bottom="72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F5472C" w14:textId="77777777" w:rsidR="00C471FC" w:rsidRDefault="00C471FC" w:rsidP="00384707">
      <w:r>
        <w:separator/>
      </w:r>
    </w:p>
  </w:endnote>
  <w:endnote w:type="continuationSeparator" w:id="0">
    <w:p w14:paraId="16465FAC" w14:textId="77777777" w:rsidR="00C471FC" w:rsidRDefault="00C471FC" w:rsidP="003847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Akzidenz-Grotesk Std Med">
    <w:altName w:val="Calibri"/>
    <w:charset w:val="00"/>
    <w:family w:val="auto"/>
    <w:pitch w:val="variable"/>
    <w:sig w:usb0="8000002F" w:usb1="5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35F3FD" w14:textId="77777777" w:rsidR="00C471FC" w:rsidRDefault="00C471FC" w:rsidP="00384707">
      <w:r>
        <w:separator/>
      </w:r>
    </w:p>
  </w:footnote>
  <w:footnote w:type="continuationSeparator" w:id="0">
    <w:p w14:paraId="6B6CFD30" w14:textId="77777777" w:rsidR="00C471FC" w:rsidRDefault="00C471FC" w:rsidP="003847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2E4684" w14:textId="0A7F2986" w:rsidR="00384707" w:rsidRDefault="00384707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B68C043" wp14:editId="26498A41">
          <wp:simplePos x="0" y="0"/>
          <wp:positionH relativeFrom="column">
            <wp:posOffset>-1124713</wp:posOffset>
          </wp:positionH>
          <wp:positionV relativeFrom="paragraph">
            <wp:posOffset>-438912</wp:posOffset>
          </wp:positionV>
          <wp:extent cx="7737193" cy="10012680"/>
          <wp:effectExtent l="0" t="0" r="0" b="0"/>
          <wp:wrapNone/>
          <wp:docPr id="7663756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637567" name="Picture 7663756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9590" cy="101063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D16"/>
    <w:rsid w:val="0008768F"/>
    <w:rsid w:val="000A7D3C"/>
    <w:rsid w:val="00180E63"/>
    <w:rsid w:val="002B57FE"/>
    <w:rsid w:val="002F0F9D"/>
    <w:rsid w:val="00384707"/>
    <w:rsid w:val="00421258"/>
    <w:rsid w:val="00423DBB"/>
    <w:rsid w:val="004A7D58"/>
    <w:rsid w:val="00531A75"/>
    <w:rsid w:val="0076686C"/>
    <w:rsid w:val="008F41D3"/>
    <w:rsid w:val="00A35D16"/>
    <w:rsid w:val="00AA1242"/>
    <w:rsid w:val="00AA6593"/>
    <w:rsid w:val="00B253FC"/>
    <w:rsid w:val="00BB40C6"/>
    <w:rsid w:val="00BD44A4"/>
    <w:rsid w:val="00C14CAB"/>
    <w:rsid w:val="00C471FC"/>
    <w:rsid w:val="00CD5E7F"/>
    <w:rsid w:val="00CF37F1"/>
    <w:rsid w:val="00E81CB3"/>
    <w:rsid w:val="00F23896"/>
    <w:rsid w:val="00F3661E"/>
    <w:rsid w:val="00F37730"/>
    <w:rsid w:val="00F95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86744AC"/>
  <w15:chartTrackingRefBased/>
  <w15:docId w15:val="{5384BC4A-7F61-3643-90C4-2CCD92C26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8470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384707"/>
    <w:rPr>
      <w:sz w:val="24"/>
      <w:szCs w:val="24"/>
    </w:rPr>
  </w:style>
  <w:style w:type="paragraph" w:styleId="Footer">
    <w:name w:val="footer"/>
    <w:basedOn w:val="Normal"/>
    <w:link w:val="FooterChar"/>
    <w:rsid w:val="0038470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384707"/>
    <w:rPr>
      <w:sz w:val="24"/>
      <w:szCs w:val="24"/>
    </w:rPr>
  </w:style>
  <w:style w:type="character" w:styleId="Hyperlink">
    <w:name w:val="Hyperlink"/>
    <w:rsid w:val="00423DBB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679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0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8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8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Rebrand%20POD%20files\ReBrand_poster-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2D368D574F774D95D0D93FC8E73A1A" ma:contentTypeVersion="14" ma:contentTypeDescription="Create a new document." ma:contentTypeScope="" ma:versionID="ffc2a27fc58506f9bccbc8047be9c7b2">
  <xsd:schema xmlns:xsd="http://www.w3.org/2001/XMLSchema" xmlns:xs="http://www.w3.org/2001/XMLSchema" xmlns:p="http://schemas.microsoft.com/office/2006/metadata/properties" xmlns:ns2="7a934072-16f8-463f-86a5-a5f8073bd264" xmlns:ns3="8d8c8f5d-aaf8-4772-a9d6-e0a3c9150ef4" targetNamespace="http://schemas.microsoft.com/office/2006/metadata/properties" ma:root="true" ma:fieldsID="01e10ca4ce4438061f7585da8594634e" ns2:_="" ns3:_="">
    <xsd:import namespace="7a934072-16f8-463f-86a5-a5f8073bd264"/>
    <xsd:import namespace="8d8c8f5d-aaf8-4772-a9d6-e0a3c9150e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934072-16f8-463f-86a5-a5f8073bd2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c0885467-fdf6-42e8-a23e-67efc3f39a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8c8f5d-aaf8-4772-a9d6-e0a3c9150ef4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455200a-fc6f-43b9-b3ed-a66475494bad}" ma:internalName="TaxCatchAll" ma:showField="CatchAllData" ma:web="8d8c8f5d-aaf8-4772-a9d6-e0a3c9150e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d8c8f5d-aaf8-4772-a9d6-e0a3c9150ef4" xsi:nil="true"/>
    <lcf76f155ced4ddcb4097134ff3c332f xmlns="7a934072-16f8-463f-86a5-a5f8073bd264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DAF8C5C-FEB3-4A59-8497-7FF3F5EFCB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934072-16f8-463f-86a5-a5f8073bd264"/>
    <ds:schemaRef ds:uri="8d8c8f5d-aaf8-4772-a9d6-e0a3c9150e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AD2E657-C22A-40F8-8F9B-7F678EF5159A}">
  <ds:schemaRefs>
    <ds:schemaRef ds:uri="http://schemas.microsoft.com/office/2006/metadata/properties"/>
    <ds:schemaRef ds:uri="http://schemas.microsoft.com/office/infopath/2007/PartnerControls"/>
    <ds:schemaRef ds:uri="8d8c8f5d-aaf8-4772-a9d6-e0a3c9150ef4"/>
    <ds:schemaRef ds:uri="7a934072-16f8-463f-86a5-a5f8073bd264"/>
  </ds:schemaRefs>
</ds:datastoreItem>
</file>

<file path=customXml/itemProps3.xml><?xml version="1.0" encoding="utf-8"?>
<ds:datastoreItem xmlns:ds="http://schemas.openxmlformats.org/officeDocument/2006/customXml" ds:itemID="{801D97F0-8DEC-4056-AE69-F7139C6C2EB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ReBrand_poster-letter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American Red Cross</Company>
  <LinksUpToDate>false</LinksUpToDate>
  <CharactersWithSpaces>1</CharactersWithSpaces>
  <SharedDoc>false</SharedDoc>
  <HLinks>
    <vt:vector size="6" baseType="variant">
      <vt:variant>
        <vt:i4>7077889</vt:i4>
      </vt:variant>
      <vt:variant>
        <vt:i4>-1</vt:i4>
      </vt:variant>
      <vt:variant>
        <vt:i4>1052</vt:i4>
      </vt:variant>
      <vt:variant>
        <vt:i4>1</vt:i4>
      </vt:variant>
      <vt:variant>
        <vt:lpwstr>20150414_119801_NAPO_Flyer_MS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Information Services</dc:creator>
  <cp:keywords/>
  <dc:description/>
  <cp:lastModifiedBy>Sarah H. Kershner</cp:lastModifiedBy>
  <cp:revision>2</cp:revision>
  <cp:lastPrinted>2025-08-08T15:33:00Z</cp:lastPrinted>
  <dcterms:created xsi:type="dcterms:W3CDTF">2025-08-28T14:51:00Z</dcterms:created>
  <dcterms:modified xsi:type="dcterms:W3CDTF">2025-08-28T14:51:00Z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0x0101004B2D368D574F774D95D0D93FC8E73A1A</vt:lpwstr>
  </property>
</Properties>
</file>